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0A0"/>
      </w:tblPr>
      <w:tblGrid>
        <w:gridCol w:w="4077"/>
        <w:gridCol w:w="5827"/>
      </w:tblGrid>
      <w:tr w:rsidR="00A71319" w:rsidRPr="00F55897" w:rsidTr="00F55897">
        <w:tc>
          <w:tcPr>
            <w:tcW w:w="4077" w:type="dxa"/>
          </w:tcPr>
          <w:p w:rsidR="00A71319" w:rsidRPr="00F55897" w:rsidRDefault="00A71319" w:rsidP="00F55897">
            <w:pPr>
              <w:spacing w:line="324" w:lineRule="auto"/>
              <w:jc w:val="center"/>
              <w:rPr>
                <w:szCs w:val="26"/>
              </w:rPr>
            </w:pPr>
            <w:r w:rsidRPr="00F55897">
              <w:rPr>
                <w:szCs w:val="26"/>
              </w:rPr>
              <w:t>SỞ Y TẾ GIA LAI</w:t>
            </w:r>
          </w:p>
        </w:tc>
        <w:tc>
          <w:tcPr>
            <w:tcW w:w="5827" w:type="dxa"/>
          </w:tcPr>
          <w:p w:rsidR="00A71319" w:rsidRPr="00F55897" w:rsidRDefault="00A71319" w:rsidP="00F55897">
            <w:pPr>
              <w:spacing w:line="324" w:lineRule="auto"/>
              <w:jc w:val="center"/>
              <w:rPr>
                <w:b/>
                <w:szCs w:val="26"/>
              </w:rPr>
            </w:pPr>
            <w:r w:rsidRPr="00F55897">
              <w:rPr>
                <w:b/>
                <w:szCs w:val="26"/>
              </w:rPr>
              <w:t>CỘNG HÒA XÃ HỘI CHỦ NGHĨA VIỆT NAM</w:t>
            </w:r>
          </w:p>
        </w:tc>
      </w:tr>
      <w:tr w:rsidR="00A71319" w:rsidRPr="00F55897" w:rsidTr="00F55897">
        <w:tc>
          <w:tcPr>
            <w:tcW w:w="4077" w:type="dxa"/>
          </w:tcPr>
          <w:p w:rsidR="00A71319" w:rsidRPr="00F55897" w:rsidRDefault="00A71319" w:rsidP="00F55897">
            <w:pPr>
              <w:spacing w:line="324" w:lineRule="auto"/>
              <w:jc w:val="center"/>
              <w:rPr>
                <w:b/>
                <w:szCs w:val="26"/>
              </w:rPr>
            </w:pPr>
            <w:r>
              <w:rPr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53.7pt;margin-top:16.85pt;width:84pt;height:0;z-index:251658752;mso-position-horizontal-relative:text;mso-position-vertical-relative:text" o:connectortype="straight"/>
              </w:pict>
            </w:r>
            <w:r w:rsidRPr="00F55897">
              <w:rPr>
                <w:b/>
                <w:szCs w:val="26"/>
              </w:rPr>
              <w:t xml:space="preserve">TRUNG TÂM </w:t>
            </w:r>
            <w:r>
              <w:rPr>
                <w:b/>
                <w:szCs w:val="26"/>
                <w:lang w:val="fr-FR"/>
              </w:rPr>
              <w:t>KS BỆNH TẬT</w:t>
            </w:r>
          </w:p>
        </w:tc>
        <w:tc>
          <w:tcPr>
            <w:tcW w:w="5827" w:type="dxa"/>
          </w:tcPr>
          <w:p w:rsidR="00A71319" w:rsidRPr="00F55897" w:rsidRDefault="00A71319" w:rsidP="00F55897">
            <w:pPr>
              <w:spacing w:line="324" w:lineRule="auto"/>
              <w:jc w:val="center"/>
              <w:rPr>
                <w:b/>
                <w:szCs w:val="26"/>
              </w:rPr>
            </w:pPr>
            <w:r>
              <w:rPr>
                <w:noProof/>
              </w:rPr>
              <w:pict>
                <v:shape id="_x0000_s1027" type="#_x0000_t32" style="position:absolute;left:0;text-align:left;margin-left:68.15pt;margin-top:16.85pt;width:141.75pt;height:0;z-index:251656704;mso-position-horizontal-relative:text;mso-position-vertical-relative:text" o:connectortype="straight"/>
              </w:pict>
            </w:r>
            <w:r w:rsidRPr="00F55897">
              <w:rPr>
                <w:b/>
                <w:szCs w:val="26"/>
              </w:rPr>
              <w:t>Độc lập – Tự do – Hạnh phúc</w:t>
            </w:r>
          </w:p>
        </w:tc>
      </w:tr>
      <w:tr w:rsidR="00A71319" w:rsidRPr="00F55897" w:rsidTr="00F55897">
        <w:tc>
          <w:tcPr>
            <w:tcW w:w="4077" w:type="dxa"/>
          </w:tcPr>
          <w:p w:rsidR="00A71319" w:rsidRPr="00F55897" w:rsidRDefault="00A71319" w:rsidP="00F55897">
            <w:pPr>
              <w:spacing w:line="324" w:lineRule="auto"/>
              <w:jc w:val="center"/>
              <w:rPr>
                <w:szCs w:val="26"/>
              </w:rPr>
            </w:pPr>
            <w:r w:rsidRPr="00F55897">
              <w:rPr>
                <w:szCs w:val="26"/>
              </w:rPr>
              <w:t xml:space="preserve">Số: </w:t>
            </w:r>
            <w:r>
              <w:rPr>
                <w:color w:val="0000FF"/>
                <w:szCs w:val="26"/>
              </w:rPr>
              <w:t xml:space="preserve">    </w:t>
            </w:r>
            <w:r w:rsidRPr="009C1AED">
              <w:rPr>
                <w:color w:val="0000FF"/>
                <w:szCs w:val="26"/>
              </w:rPr>
              <w:t>/TB-</w:t>
            </w:r>
            <w:r>
              <w:rPr>
                <w:color w:val="0000FF"/>
                <w:szCs w:val="26"/>
              </w:rPr>
              <w:t>KSBT</w:t>
            </w:r>
          </w:p>
        </w:tc>
        <w:tc>
          <w:tcPr>
            <w:tcW w:w="5827" w:type="dxa"/>
          </w:tcPr>
          <w:p w:rsidR="00A71319" w:rsidRPr="009C1AED" w:rsidRDefault="00A71319" w:rsidP="00F55897">
            <w:pPr>
              <w:spacing w:line="324" w:lineRule="auto"/>
              <w:jc w:val="center"/>
              <w:rPr>
                <w:i/>
                <w:color w:val="0000FF"/>
                <w:sz w:val="24"/>
                <w:szCs w:val="24"/>
              </w:rPr>
            </w:pPr>
            <w:r>
              <w:rPr>
                <w:i/>
                <w:color w:val="0000FF"/>
                <w:sz w:val="24"/>
                <w:szCs w:val="24"/>
              </w:rPr>
              <w:t>Gia Lai</w:t>
            </w:r>
            <w:r w:rsidRPr="009C1AED">
              <w:rPr>
                <w:i/>
                <w:color w:val="0000FF"/>
                <w:sz w:val="24"/>
                <w:szCs w:val="24"/>
              </w:rPr>
              <w:t xml:space="preserve">, ngày </w:t>
            </w:r>
            <w:r>
              <w:rPr>
                <w:i/>
                <w:color w:val="0000FF"/>
                <w:sz w:val="24"/>
                <w:szCs w:val="24"/>
              </w:rPr>
              <w:t>25</w:t>
            </w:r>
            <w:r w:rsidRPr="009C1AED">
              <w:rPr>
                <w:i/>
                <w:color w:val="0000FF"/>
                <w:sz w:val="24"/>
                <w:szCs w:val="24"/>
              </w:rPr>
              <w:t xml:space="preserve"> tháng </w:t>
            </w:r>
            <w:r>
              <w:rPr>
                <w:i/>
                <w:color w:val="0000FF"/>
                <w:sz w:val="24"/>
                <w:szCs w:val="24"/>
              </w:rPr>
              <w:t>10</w:t>
            </w:r>
            <w:r w:rsidRPr="009C1AED">
              <w:rPr>
                <w:i/>
                <w:color w:val="0000FF"/>
                <w:sz w:val="24"/>
                <w:szCs w:val="24"/>
              </w:rPr>
              <w:t xml:space="preserve"> năm 2019</w:t>
            </w:r>
          </w:p>
        </w:tc>
      </w:tr>
    </w:tbl>
    <w:p w:rsidR="00A71319" w:rsidRDefault="00A71319" w:rsidP="007F0741">
      <w:pPr>
        <w:tabs>
          <w:tab w:val="center" w:pos="5688"/>
        </w:tabs>
        <w:spacing w:line="324" w:lineRule="auto"/>
        <w:jc w:val="center"/>
        <w:rPr>
          <w:b/>
        </w:rPr>
      </w:pPr>
    </w:p>
    <w:p w:rsidR="00A71319" w:rsidRPr="0033536D" w:rsidRDefault="00A71319" w:rsidP="007F0741">
      <w:pPr>
        <w:tabs>
          <w:tab w:val="center" w:pos="5688"/>
        </w:tabs>
        <w:spacing w:line="324" w:lineRule="auto"/>
        <w:jc w:val="center"/>
        <w:rPr>
          <w:b/>
          <w:szCs w:val="26"/>
        </w:rPr>
      </w:pPr>
      <w:r w:rsidRPr="0033536D">
        <w:rPr>
          <w:b/>
          <w:szCs w:val="26"/>
        </w:rPr>
        <w:t>THÔNG BÁO TRÚNG THẦU</w:t>
      </w:r>
    </w:p>
    <w:p w:rsidR="00A71319" w:rsidRPr="0033536D" w:rsidRDefault="00A71319" w:rsidP="007F0741">
      <w:pPr>
        <w:tabs>
          <w:tab w:val="center" w:pos="5688"/>
        </w:tabs>
        <w:spacing w:line="324" w:lineRule="auto"/>
        <w:jc w:val="center"/>
        <w:rPr>
          <w:szCs w:val="26"/>
        </w:rPr>
      </w:pPr>
      <w:r w:rsidRPr="0033536D">
        <w:rPr>
          <w:szCs w:val="26"/>
        </w:rPr>
        <w:t xml:space="preserve">Gói thầu mua </w:t>
      </w:r>
      <w:r>
        <w:rPr>
          <w:szCs w:val="26"/>
        </w:rPr>
        <w:t>hóa chất diệt côn trùng.</w:t>
      </w:r>
    </w:p>
    <w:p w:rsidR="00A71319" w:rsidRDefault="00A71319" w:rsidP="007F0741">
      <w:pPr>
        <w:tabs>
          <w:tab w:val="center" w:pos="5688"/>
        </w:tabs>
        <w:spacing w:line="324" w:lineRule="auto"/>
      </w:pPr>
      <w:r>
        <w:rPr>
          <w:noProof/>
        </w:rPr>
        <w:pict>
          <v:shape id="_x0000_s1028" type="#_x0000_t32" style="position:absolute;left:0;text-align:left;margin-left:177.45pt;margin-top:1.45pt;width:121.5pt;height:0;z-index:251657728" o:connectortype="straight"/>
        </w:pict>
      </w:r>
    </w:p>
    <w:p w:rsidR="00A71319" w:rsidRDefault="00A71319" w:rsidP="003E73F4">
      <w:pPr>
        <w:tabs>
          <w:tab w:val="center" w:pos="792"/>
          <w:tab w:val="center" w:pos="1368"/>
          <w:tab w:val="center" w:pos="5688"/>
        </w:tabs>
        <w:spacing w:before="120" w:line="240" w:lineRule="auto"/>
        <w:rPr>
          <w:szCs w:val="26"/>
        </w:rPr>
      </w:pPr>
      <w:r>
        <w:tab/>
      </w:r>
      <w:r>
        <w:tab/>
      </w:r>
      <w:r w:rsidRPr="009C1AED">
        <w:rPr>
          <w:color w:val="0000FF"/>
        </w:rPr>
        <w:t xml:space="preserve">Căn cứ Quyết định số </w:t>
      </w:r>
      <w:r>
        <w:rPr>
          <w:color w:val="0000FF"/>
        </w:rPr>
        <w:t>2210</w:t>
      </w:r>
      <w:r w:rsidRPr="009C1AED">
        <w:rPr>
          <w:color w:val="0000FF"/>
        </w:rPr>
        <w:t>/QĐ-</w:t>
      </w:r>
      <w:r w:rsidRPr="00F63F6E">
        <w:rPr>
          <w:color w:val="000000"/>
        </w:rPr>
        <w:t>KSBT ngày 2</w:t>
      </w:r>
      <w:r>
        <w:rPr>
          <w:color w:val="000000"/>
        </w:rPr>
        <w:t>5</w:t>
      </w:r>
      <w:r w:rsidRPr="00F63F6E">
        <w:rPr>
          <w:color w:val="000000"/>
        </w:rPr>
        <w:t xml:space="preserve">/10/2019 của Giám đốc Trung tâm </w:t>
      </w:r>
      <w:r w:rsidRPr="00F63F6E">
        <w:rPr>
          <w:color w:val="000000"/>
          <w:szCs w:val="26"/>
        </w:rPr>
        <w:t xml:space="preserve">Kiểm soát bệnh tật tỉnh Gia Lai </w:t>
      </w:r>
      <w:r w:rsidRPr="00F63F6E">
        <w:rPr>
          <w:color w:val="000000"/>
        </w:rPr>
        <w:t xml:space="preserve">về việc </w:t>
      </w:r>
      <w:r w:rsidRPr="00F63F6E">
        <w:rPr>
          <w:color w:val="000000"/>
          <w:szCs w:val="26"/>
          <w:lang w:val="sv-SE"/>
        </w:rPr>
        <w:t xml:space="preserve">phê duyệt kết quả lựa chọn nhà thầu Gói thầu </w:t>
      </w:r>
      <w:r w:rsidRPr="00A248DA">
        <w:rPr>
          <w:szCs w:val="26"/>
        </w:rPr>
        <w:t>mua hóa chất diệt côn trùng thuộc Kế hoạch lựa chọn nhà thầu cung cấp hóa chất diệt côn trùng năm 2019 của</w:t>
      </w:r>
      <w:r>
        <w:rPr>
          <w:szCs w:val="26"/>
        </w:rPr>
        <w:t xml:space="preserve"> </w:t>
      </w:r>
      <w:r w:rsidRPr="00A248DA">
        <w:rPr>
          <w:szCs w:val="26"/>
        </w:rPr>
        <w:t>Trung tâm Kiểm soát bệnh tật tỉnh Gia Lai</w:t>
      </w:r>
      <w:r>
        <w:rPr>
          <w:szCs w:val="26"/>
        </w:rPr>
        <w:t>.</w:t>
      </w:r>
    </w:p>
    <w:p w:rsidR="00A71319" w:rsidRDefault="00A71319" w:rsidP="003E73F4">
      <w:pPr>
        <w:tabs>
          <w:tab w:val="center" w:pos="792"/>
          <w:tab w:val="center" w:pos="1368"/>
          <w:tab w:val="center" w:pos="5688"/>
        </w:tabs>
        <w:spacing w:before="120" w:line="240" w:lineRule="auto"/>
      </w:pPr>
      <w:r>
        <w:tab/>
      </w:r>
      <w:r>
        <w:tab/>
        <w:t xml:space="preserve">Trung tâm </w:t>
      </w:r>
      <w:r w:rsidRPr="00A248DA">
        <w:rPr>
          <w:szCs w:val="26"/>
        </w:rPr>
        <w:t>Kiểm soát bệnh tật tỉnh Gia Lai</w:t>
      </w:r>
      <w:r>
        <w:rPr>
          <w:szCs w:val="26"/>
        </w:rPr>
        <w:t xml:space="preserve"> </w:t>
      </w:r>
      <w:r>
        <w:t xml:space="preserve">thông báo kết quả lựa chọn nhà thầu </w:t>
      </w:r>
      <w:r w:rsidRPr="005C6A2B">
        <w:rPr>
          <w:lang w:val="fr-FR"/>
        </w:rPr>
        <w:t xml:space="preserve">Gói thầu mua </w:t>
      </w:r>
      <w:r w:rsidRPr="00A248DA">
        <w:rPr>
          <w:szCs w:val="26"/>
        </w:rPr>
        <w:t xml:space="preserve">hóa chất diệt côn trùng </w:t>
      </w:r>
      <w:r>
        <w:t>với những nội dung sau:</w:t>
      </w:r>
    </w:p>
    <w:p w:rsidR="00A71319" w:rsidRDefault="00A71319" w:rsidP="003E73F4">
      <w:pPr>
        <w:tabs>
          <w:tab w:val="center" w:pos="792"/>
          <w:tab w:val="center" w:pos="5688"/>
        </w:tabs>
        <w:spacing w:before="120" w:line="240" w:lineRule="auto"/>
        <w:rPr>
          <w:szCs w:val="26"/>
        </w:rPr>
      </w:pPr>
      <w:r>
        <w:tab/>
        <w:t xml:space="preserve">           </w:t>
      </w:r>
      <w:r>
        <w:rPr>
          <w:b/>
        </w:rPr>
        <w:t>1.</w:t>
      </w:r>
      <w:r w:rsidRPr="004D3F00">
        <w:rPr>
          <w:b/>
        </w:rPr>
        <w:t xml:space="preserve"> Tên gói thầu:</w:t>
      </w:r>
      <w:r>
        <w:t xml:space="preserve"> </w:t>
      </w:r>
      <w:r w:rsidRPr="005C6A2B">
        <w:rPr>
          <w:lang w:val="fr-FR"/>
        </w:rPr>
        <w:t xml:space="preserve">Gói thầu mua </w:t>
      </w:r>
      <w:r w:rsidRPr="00A248DA">
        <w:rPr>
          <w:szCs w:val="26"/>
        </w:rPr>
        <w:t xml:space="preserve">hóa chất diệt côn trùng </w:t>
      </w:r>
    </w:p>
    <w:p w:rsidR="00A71319" w:rsidRDefault="00A71319" w:rsidP="003E73F4">
      <w:pPr>
        <w:tabs>
          <w:tab w:val="center" w:pos="792"/>
          <w:tab w:val="center" w:pos="5688"/>
        </w:tabs>
        <w:spacing w:before="120" w:line="240" w:lineRule="auto"/>
      </w:pPr>
      <w:r>
        <w:rPr>
          <w:b/>
        </w:rPr>
        <w:tab/>
        <w:t xml:space="preserve">           2.</w:t>
      </w:r>
      <w:r w:rsidRPr="004D3F00">
        <w:rPr>
          <w:b/>
        </w:rPr>
        <w:t xml:space="preserve"> Tổng giá trị trúng thầu:</w:t>
      </w:r>
      <w:r>
        <w:t xml:space="preserve"> </w:t>
      </w:r>
    </w:p>
    <w:p w:rsidR="00A71319" w:rsidRDefault="00A71319" w:rsidP="003E73F4">
      <w:pPr>
        <w:tabs>
          <w:tab w:val="center" w:pos="5688"/>
        </w:tabs>
        <w:spacing w:before="120" w:line="240" w:lineRule="auto"/>
      </w:pPr>
      <w:r>
        <w:t xml:space="preserve">           - Tổng số mặt hàng trúng thầu: 01 mặt hàng</w:t>
      </w:r>
    </w:p>
    <w:p w:rsidR="00A71319" w:rsidRDefault="00A71319" w:rsidP="003E73F4">
      <w:pPr>
        <w:spacing w:before="120" w:line="240" w:lineRule="auto"/>
        <w:rPr>
          <w:color w:val="000000"/>
          <w:szCs w:val="26"/>
          <w:lang w:val="nl-NL"/>
        </w:rPr>
      </w:pPr>
      <w:r>
        <w:rPr>
          <w:szCs w:val="26"/>
          <w:lang w:val="sv-SE"/>
        </w:rPr>
        <w:tab/>
        <w:t xml:space="preserve">- </w:t>
      </w:r>
      <w:r w:rsidRPr="00E427D7">
        <w:rPr>
          <w:szCs w:val="26"/>
          <w:lang w:val="sv-SE"/>
        </w:rPr>
        <w:t>Tổng giá trị trúng thầu</w:t>
      </w:r>
      <w:r w:rsidRPr="00F63F6E">
        <w:rPr>
          <w:color w:val="000000"/>
          <w:szCs w:val="26"/>
          <w:lang w:val="sv-SE"/>
        </w:rPr>
        <w:t xml:space="preserve">: </w:t>
      </w:r>
      <w:r w:rsidRPr="00F63F6E">
        <w:rPr>
          <w:color w:val="000000"/>
          <w:szCs w:val="26"/>
          <w:lang w:val="nl-NL"/>
        </w:rPr>
        <w:t>678.000.000 đồng (Sáu trăm bảy m</w:t>
      </w:r>
      <w:r>
        <w:rPr>
          <w:color w:val="000000"/>
          <w:szCs w:val="26"/>
          <w:lang w:val="nl-NL"/>
        </w:rPr>
        <w:t>ươ</w:t>
      </w:r>
      <w:r w:rsidRPr="00F63F6E">
        <w:rPr>
          <w:color w:val="000000"/>
          <w:szCs w:val="26"/>
          <w:lang w:val="nl-NL"/>
        </w:rPr>
        <w:t>i tám triệu đồng chẵn).</w:t>
      </w:r>
    </w:p>
    <w:p w:rsidR="00A71319" w:rsidRPr="00F63F6E" w:rsidRDefault="00A71319" w:rsidP="003E73F4">
      <w:pPr>
        <w:spacing w:before="120" w:line="240" w:lineRule="auto"/>
        <w:rPr>
          <w:color w:val="000000"/>
          <w:szCs w:val="26"/>
          <w:lang w:val="nl-NL"/>
        </w:rPr>
      </w:pPr>
      <w:r>
        <w:rPr>
          <w:b/>
          <w:color w:val="000000"/>
          <w:szCs w:val="26"/>
          <w:lang w:val="nl-NL"/>
        </w:rPr>
        <w:tab/>
      </w:r>
      <w:r w:rsidRPr="003E73F4">
        <w:rPr>
          <w:b/>
          <w:color w:val="000000"/>
          <w:szCs w:val="26"/>
          <w:lang w:val="nl-NL"/>
        </w:rPr>
        <w:t>3. Nguồn vốn:</w:t>
      </w:r>
      <w:r>
        <w:rPr>
          <w:color w:val="000000"/>
          <w:szCs w:val="26"/>
          <w:lang w:val="nl-NL"/>
        </w:rPr>
        <w:t xml:space="preserve"> </w:t>
      </w:r>
      <w:r>
        <w:rPr>
          <w:spacing w:val="-4"/>
          <w:szCs w:val="26"/>
          <w:lang w:val="nl-NL"/>
        </w:rPr>
        <w:t>Nguồn ngân sách tỉnh cấp bổ sung năm 2019.</w:t>
      </w:r>
    </w:p>
    <w:p w:rsidR="00A71319" w:rsidRDefault="00A71319" w:rsidP="003E73F4">
      <w:pPr>
        <w:spacing w:before="120" w:line="240" w:lineRule="auto"/>
        <w:rPr>
          <w:b/>
          <w:szCs w:val="26"/>
          <w:lang w:val="sv-SE"/>
        </w:rPr>
      </w:pPr>
      <w:r>
        <w:rPr>
          <w:b/>
          <w:szCs w:val="26"/>
          <w:lang w:val="sv-SE"/>
        </w:rPr>
        <w:tab/>
        <w:t>4.</w:t>
      </w:r>
      <w:r w:rsidRPr="00E70BE5">
        <w:rPr>
          <w:b/>
          <w:szCs w:val="26"/>
          <w:lang w:val="sv-SE"/>
        </w:rPr>
        <w:t xml:space="preserve"> Đơn vị trúng thầ</w:t>
      </w:r>
      <w:r>
        <w:rPr>
          <w:b/>
          <w:szCs w:val="26"/>
          <w:lang w:val="sv-SE"/>
        </w:rPr>
        <w:t xml:space="preserve">u: </w:t>
      </w:r>
      <w:r w:rsidRPr="00051434">
        <w:rPr>
          <w:color w:val="000000"/>
          <w:szCs w:val="26"/>
        </w:rPr>
        <w:t>Công ty TNHH Thương Mại Phát An</w:t>
      </w:r>
      <w:r>
        <w:rPr>
          <w:color w:val="000000"/>
          <w:szCs w:val="26"/>
        </w:rPr>
        <w:t>.</w:t>
      </w:r>
    </w:p>
    <w:p w:rsidR="00A71319" w:rsidRDefault="00A71319" w:rsidP="003E73F4">
      <w:pPr>
        <w:spacing w:before="120" w:line="240" w:lineRule="auto"/>
        <w:rPr>
          <w:szCs w:val="26"/>
          <w:lang w:val="pt-BR"/>
        </w:rPr>
      </w:pPr>
      <w:r>
        <w:rPr>
          <w:b/>
          <w:szCs w:val="26"/>
          <w:lang w:val="sv-SE"/>
        </w:rPr>
        <w:tab/>
        <w:t xml:space="preserve">5. </w:t>
      </w:r>
      <w:r w:rsidRPr="00BC0083">
        <w:rPr>
          <w:b/>
          <w:szCs w:val="26"/>
          <w:lang w:val="sv-SE"/>
        </w:rPr>
        <w:t>Hình thức hợp đồng:</w:t>
      </w:r>
      <w:r w:rsidRPr="00BC0083">
        <w:rPr>
          <w:szCs w:val="26"/>
          <w:lang w:val="sv-SE"/>
        </w:rPr>
        <w:t xml:space="preserve"> Hợp đ</w:t>
      </w:r>
      <w:r>
        <w:rPr>
          <w:szCs w:val="26"/>
          <w:lang w:val="sv-SE"/>
        </w:rPr>
        <w:t>ồng theo đơn giá cố định</w:t>
      </w:r>
    </w:p>
    <w:p w:rsidR="00A71319" w:rsidRPr="003C454B" w:rsidRDefault="00A71319" w:rsidP="003E73F4">
      <w:pPr>
        <w:spacing w:before="120" w:line="240" w:lineRule="auto"/>
        <w:rPr>
          <w:szCs w:val="26"/>
          <w:lang w:val="pt-BR"/>
        </w:rPr>
      </w:pPr>
      <w:r>
        <w:rPr>
          <w:b/>
          <w:szCs w:val="26"/>
          <w:lang w:val="sv-SE"/>
        </w:rPr>
        <w:tab/>
        <w:t xml:space="preserve">6. </w:t>
      </w:r>
      <w:r w:rsidRPr="00BC0083">
        <w:rPr>
          <w:b/>
          <w:szCs w:val="26"/>
          <w:lang w:val="sv-SE"/>
        </w:rPr>
        <w:t>Thời gian thực hiện</w:t>
      </w:r>
      <w:r>
        <w:rPr>
          <w:b/>
          <w:szCs w:val="26"/>
          <w:lang w:val="sv-SE"/>
        </w:rPr>
        <w:t xml:space="preserve"> hợp đồng: </w:t>
      </w:r>
      <w:r>
        <w:rPr>
          <w:szCs w:val="26"/>
          <w:lang w:val="sv-SE"/>
        </w:rPr>
        <w:t>03 tháng kể từ khi có kết quả lựa chọn lựa chọn nhà thầu.</w:t>
      </w:r>
    </w:p>
    <w:p w:rsidR="00A71319" w:rsidRDefault="00A71319" w:rsidP="003E73F4">
      <w:pPr>
        <w:spacing w:before="120" w:line="240" w:lineRule="auto"/>
        <w:rPr>
          <w:szCs w:val="26"/>
          <w:lang w:val="pt-BR"/>
        </w:rPr>
      </w:pPr>
      <w:r>
        <w:rPr>
          <w:szCs w:val="26"/>
          <w:lang w:val="pt-BR"/>
        </w:rPr>
        <w:tab/>
        <w:t>- Đề nghị công ty trúng thầu trực tiếp đến hoàn thiện và ký hợp đồng với Trung tâm Kiểm soát bệnh tật tỉnh Gia Lai.</w:t>
      </w:r>
    </w:p>
    <w:p w:rsidR="00A71319" w:rsidRPr="00083D47" w:rsidRDefault="00A71319" w:rsidP="003E73F4">
      <w:pPr>
        <w:spacing w:before="120" w:line="240" w:lineRule="auto"/>
        <w:rPr>
          <w:szCs w:val="26"/>
          <w:lang w:val="pt-BR"/>
        </w:rPr>
      </w:pPr>
      <w:r>
        <w:rPr>
          <w:szCs w:val="26"/>
          <w:lang w:val="pt-BR"/>
        </w:rPr>
        <w:tab/>
        <w:t xml:space="preserve">- Giá trị bảo đảm thực hiện hợp đồng: </w:t>
      </w:r>
      <w:r w:rsidRPr="009C1AED">
        <w:rPr>
          <w:color w:val="0000FF"/>
          <w:szCs w:val="26"/>
          <w:lang w:val="pt-BR"/>
        </w:rPr>
        <w:t>2%</w:t>
      </w:r>
      <w:r>
        <w:rPr>
          <w:szCs w:val="26"/>
          <w:lang w:val="pt-BR"/>
        </w:rPr>
        <w:t xml:space="preserve"> giá trị hợp đồng tương đương với 13.560.000 đồng (Mười ba triệu, năm trăm sáu mươi ngàn đồng chẵn).</w:t>
      </w:r>
    </w:p>
    <w:p w:rsidR="00A71319" w:rsidRDefault="00A71319" w:rsidP="003E73F4">
      <w:pPr>
        <w:spacing w:before="120" w:line="240" w:lineRule="auto"/>
      </w:pPr>
      <w:r>
        <w:tab/>
        <w:t>- Địa điểm hoàn thiện và ký hợp đồng: Phòng Tài chính kế toán - Trung tâm Kiểm soát bệnh tật tỉnh Gia Lai (98 Phan đình Phùng – Phường Tây Sơn - TP.Pleiku – Gia Lai).</w:t>
      </w:r>
    </w:p>
    <w:p w:rsidR="00A71319" w:rsidRDefault="00A71319" w:rsidP="003E73F4">
      <w:pPr>
        <w:spacing w:before="120" w:line="240" w:lineRule="auto"/>
      </w:pPr>
      <w:r>
        <w:tab/>
        <w:t>- Thời gian: Ngày 29/10/2019.</w:t>
      </w:r>
    </w:p>
    <w:p w:rsidR="00A71319" w:rsidRDefault="00A71319" w:rsidP="003E73F4">
      <w:pPr>
        <w:spacing w:before="120" w:line="240" w:lineRule="auto"/>
        <w:rPr>
          <w:b/>
        </w:rPr>
      </w:pPr>
      <w:r>
        <w:rPr>
          <w:b/>
        </w:rPr>
        <w:tab/>
        <w:t>6.</w:t>
      </w:r>
      <w:r w:rsidRPr="00BB3239">
        <w:rPr>
          <w:b/>
        </w:rPr>
        <w:t xml:space="preserve"> Đơn vị không trúng thầu:</w:t>
      </w:r>
    </w:p>
    <w:p w:rsidR="00A71319" w:rsidRDefault="00A71319" w:rsidP="003E73F4">
      <w:pPr>
        <w:spacing w:before="120" w:line="240" w:lineRule="auto"/>
        <w:rPr>
          <w:b/>
        </w:rPr>
      </w:pPr>
      <w:r>
        <w:rPr>
          <w:color w:val="0000FF"/>
        </w:rPr>
        <w:tab/>
      </w:r>
      <w:r w:rsidRPr="009C1AED">
        <w:rPr>
          <w:color w:val="0000FF"/>
        </w:rPr>
        <w:t xml:space="preserve">- </w:t>
      </w:r>
      <w:r>
        <w:rPr>
          <w:bCs/>
          <w:szCs w:val="26"/>
          <w:lang w:val="pt-BR"/>
        </w:rPr>
        <w:t>Cty TNHH Bảo dưỡng Sinh học</w:t>
      </w:r>
      <w:r w:rsidRPr="009C1AED">
        <w:rPr>
          <w:color w:val="0000FF"/>
        </w:rPr>
        <w:t xml:space="preserve">: </w:t>
      </w:r>
      <w:r>
        <w:rPr>
          <w:iCs/>
          <w:szCs w:val="28"/>
          <w:lang w:val="es-ES"/>
        </w:rPr>
        <w:t>Không có t</w:t>
      </w:r>
      <w:r w:rsidRPr="00C82555">
        <w:rPr>
          <w:bCs/>
          <w:lang w:val="de-DE"/>
        </w:rPr>
        <w:t>ài liệu chứng minh năng lực và kinh nghiệm của nhà thầu</w:t>
      </w:r>
      <w:r>
        <w:rPr>
          <w:bCs/>
          <w:lang w:val="de-DE"/>
        </w:rPr>
        <w:t xml:space="preserve"> (không có hợp đồng tương tự, không có báo cáo tài chính, ...); </w:t>
      </w:r>
    </w:p>
    <w:p w:rsidR="00A71319" w:rsidRPr="003061A4" w:rsidRDefault="00A71319" w:rsidP="003E73F4">
      <w:pPr>
        <w:spacing w:before="120" w:line="240" w:lineRule="auto"/>
        <w:rPr>
          <w:b/>
        </w:rPr>
      </w:pPr>
      <w:r>
        <w:rPr>
          <w:bCs/>
          <w:szCs w:val="26"/>
          <w:lang w:val="pt-BR"/>
        </w:rPr>
        <w:tab/>
        <w:t>- Cty TNHH TM-DV Cẩm Thành</w:t>
      </w:r>
      <w:r>
        <w:rPr>
          <w:iCs/>
          <w:szCs w:val="28"/>
          <w:lang w:val="es-ES"/>
        </w:rPr>
        <w:t>: Không có t</w:t>
      </w:r>
      <w:r w:rsidRPr="00C82555">
        <w:rPr>
          <w:bCs/>
          <w:lang w:val="de-DE"/>
        </w:rPr>
        <w:t>ài liệu chứng minh năng lực và kinh nghiệm của nhà thầu</w:t>
      </w:r>
      <w:r>
        <w:rPr>
          <w:bCs/>
          <w:lang w:val="de-DE"/>
        </w:rPr>
        <w:t xml:space="preserve"> (không có hợp đồng tương tự, không có báo cáo tài chính, ...); </w:t>
      </w:r>
    </w:p>
    <w:p w:rsidR="00A71319" w:rsidRDefault="00A71319" w:rsidP="007F0741">
      <w:pPr>
        <w:spacing w:line="324" w:lineRule="auto"/>
        <w:rPr>
          <w:b/>
        </w:rPr>
      </w:pPr>
    </w:p>
    <w:p w:rsidR="00A71319" w:rsidRDefault="00A71319" w:rsidP="007F0741">
      <w:pPr>
        <w:spacing w:line="324" w:lineRule="auto"/>
        <w:rPr>
          <w:b/>
        </w:rPr>
      </w:pPr>
      <w:r>
        <w:rPr>
          <w:b/>
        </w:rPr>
        <w:tab/>
        <w:t>7.</w:t>
      </w:r>
      <w:r w:rsidRPr="00C21F3B">
        <w:rPr>
          <w:b/>
        </w:rPr>
        <w:t xml:space="preserve"> Kiến nghị:</w:t>
      </w:r>
    </w:p>
    <w:p w:rsidR="00A71319" w:rsidRDefault="00A71319" w:rsidP="007F0741">
      <w:pPr>
        <w:tabs>
          <w:tab w:val="center" w:pos="792"/>
          <w:tab w:val="center" w:pos="5688"/>
        </w:tabs>
        <w:spacing w:line="324" w:lineRule="auto"/>
      </w:pPr>
      <w:r>
        <w:rPr>
          <w:b/>
        </w:rPr>
        <w:tab/>
      </w:r>
      <w:r>
        <w:rPr>
          <w:b/>
        </w:rPr>
        <w:tab/>
        <w:t xml:space="preserve">- </w:t>
      </w:r>
      <w:r>
        <w:rPr>
          <w:color w:val="000000"/>
          <w:szCs w:val="26"/>
          <w:lang w:val="pt-BR"/>
        </w:rPr>
        <w:t>Trong vòng 03</w:t>
      </w:r>
      <w:r w:rsidRPr="007D7D27">
        <w:rPr>
          <w:color w:val="000000"/>
          <w:szCs w:val="26"/>
          <w:lang w:val="pt-BR"/>
        </w:rPr>
        <w:t xml:space="preserve"> ngày kể từ ngày có kết quả thông báo lựa chọn nhà thầu </w:t>
      </w:r>
      <w:r w:rsidRPr="005C6A2B">
        <w:rPr>
          <w:lang w:val="fr-FR"/>
        </w:rPr>
        <w:t xml:space="preserve">Gói thầu mua </w:t>
      </w:r>
      <w:r>
        <w:rPr>
          <w:lang w:val="fr-FR"/>
        </w:rPr>
        <w:t>hóa chất diệt côn trùng,</w:t>
      </w:r>
      <w:r>
        <w:rPr>
          <w:color w:val="000000"/>
        </w:rPr>
        <w:t xml:space="preserve"> n</w:t>
      </w:r>
      <w:r w:rsidRPr="007D7D27">
        <w:rPr>
          <w:color w:val="000000"/>
        </w:rPr>
        <w:t>hà thầu</w:t>
      </w:r>
      <w:r>
        <w:t xml:space="preserve"> nào có kiến nghị về kết quả lựa chọn nhà thầu trúng thầu nói trên đề nghị gửi văn bản kiến nghị về Tổ chuyên gia – Trung tâm Kiểm soát bệnh tật tỉnh Gia Lai; địa chỉ 98 Phan Đình Phùng – Phường Tây Sơn - TP.Pleiku – Gia Lai.</w:t>
      </w:r>
    </w:p>
    <w:p w:rsidR="00A71319" w:rsidRPr="00062442" w:rsidRDefault="00A71319" w:rsidP="007F0741">
      <w:pPr>
        <w:tabs>
          <w:tab w:val="center" w:pos="792"/>
          <w:tab w:val="center" w:pos="5688"/>
        </w:tabs>
        <w:spacing w:line="324" w:lineRule="auto"/>
      </w:pPr>
      <w:r>
        <w:tab/>
      </w:r>
      <w:r>
        <w:tab/>
        <w:t xml:space="preserve">- Trong vòng 20 ngày kể từ khi có kết quả thông báo lựa chọn nhà thầu </w:t>
      </w:r>
      <w:r w:rsidRPr="005C6A2B">
        <w:rPr>
          <w:lang w:val="fr-FR"/>
        </w:rPr>
        <w:t xml:space="preserve">Gói thầu mua </w:t>
      </w:r>
      <w:r>
        <w:rPr>
          <w:lang w:val="fr-FR"/>
        </w:rPr>
        <w:t xml:space="preserve">hóa chất diệt côn trùng, đề nghị các nhà thầu tham gia dự thầu đến nhận bảo đảm dự thầu tại </w:t>
      </w:r>
      <w:r>
        <w:t>Trung tâm Kiểm soát bệnh tật tỉnh Gia Lai, nếu quá thời hạn nêu trên Trung tâm sẽ không chịu trách nhiệm.</w:t>
      </w:r>
    </w:p>
    <w:p w:rsidR="00A71319" w:rsidRDefault="00A71319" w:rsidP="007F0741">
      <w:pPr>
        <w:spacing w:line="324" w:lineRule="auto"/>
        <w:ind w:firstLine="720"/>
      </w:pPr>
      <w:r>
        <w:t>Trung tâm Kiểm soát bệnh tật tỉnh Gia Lai thông báo./.</w:t>
      </w:r>
    </w:p>
    <w:p w:rsidR="00A71319" w:rsidRDefault="00A71319" w:rsidP="007F0741">
      <w:pPr>
        <w:spacing w:line="324" w:lineRule="auto"/>
        <w:ind w:firstLine="720"/>
      </w:pPr>
    </w:p>
    <w:tbl>
      <w:tblPr>
        <w:tblW w:w="0" w:type="auto"/>
        <w:tblLook w:val="00A0"/>
      </w:tblPr>
      <w:tblGrid>
        <w:gridCol w:w="4952"/>
        <w:gridCol w:w="4952"/>
      </w:tblGrid>
      <w:tr w:rsidR="00A71319" w:rsidRPr="00F55897" w:rsidTr="00F55897">
        <w:tc>
          <w:tcPr>
            <w:tcW w:w="4952" w:type="dxa"/>
          </w:tcPr>
          <w:p w:rsidR="00A71319" w:rsidRPr="00F55897" w:rsidRDefault="00A71319" w:rsidP="00F55897">
            <w:pPr>
              <w:spacing w:line="324" w:lineRule="auto"/>
              <w:jc w:val="left"/>
              <w:rPr>
                <w:b/>
                <w:i/>
                <w:szCs w:val="26"/>
              </w:rPr>
            </w:pPr>
            <w:r w:rsidRPr="00F55897">
              <w:rPr>
                <w:b/>
                <w:i/>
                <w:szCs w:val="26"/>
              </w:rPr>
              <w:t>Nơi nhận:</w:t>
            </w:r>
          </w:p>
        </w:tc>
        <w:tc>
          <w:tcPr>
            <w:tcW w:w="4952" w:type="dxa"/>
          </w:tcPr>
          <w:p w:rsidR="00A71319" w:rsidRPr="00F55897" w:rsidRDefault="00A71319" w:rsidP="00F55897">
            <w:pPr>
              <w:spacing w:line="324" w:lineRule="auto"/>
              <w:jc w:val="center"/>
              <w:rPr>
                <w:b/>
                <w:szCs w:val="26"/>
              </w:rPr>
            </w:pPr>
            <w:r w:rsidRPr="00F55897">
              <w:rPr>
                <w:b/>
                <w:szCs w:val="26"/>
              </w:rPr>
              <w:t>GIÁM ĐỐC</w:t>
            </w:r>
          </w:p>
        </w:tc>
      </w:tr>
      <w:tr w:rsidR="00A71319" w:rsidRPr="00F55897" w:rsidTr="00F55897">
        <w:tc>
          <w:tcPr>
            <w:tcW w:w="4952" w:type="dxa"/>
          </w:tcPr>
          <w:p w:rsidR="00A71319" w:rsidRPr="003F77B2" w:rsidRDefault="00A71319" w:rsidP="00F55897">
            <w:pPr>
              <w:spacing w:line="324" w:lineRule="auto"/>
              <w:jc w:val="left"/>
              <w:rPr>
                <w:color w:val="0000FF"/>
                <w:sz w:val="24"/>
                <w:szCs w:val="24"/>
              </w:rPr>
            </w:pPr>
            <w:r w:rsidRPr="00F55897">
              <w:rPr>
                <w:sz w:val="24"/>
                <w:szCs w:val="24"/>
              </w:rPr>
              <w:t xml:space="preserve">- </w:t>
            </w:r>
            <w:r w:rsidRPr="00051434">
              <w:rPr>
                <w:color w:val="000000"/>
                <w:szCs w:val="26"/>
              </w:rPr>
              <w:t>Công ty TNHH Thương Mại Phát An</w:t>
            </w:r>
            <w:r w:rsidRPr="003F77B2">
              <w:rPr>
                <w:color w:val="0000FF"/>
                <w:sz w:val="24"/>
                <w:szCs w:val="24"/>
              </w:rPr>
              <w:t>;</w:t>
            </w:r>
          </w:p>
          <w:p w:rsidR="00A71319" w:rsidRDefault="00A71319" w:rsidP="00F55897">
            <w:pPr>
              <w:spacing w:line="324" w:lineRule="auto"/>
              <w:jc w:val="left"/>
              <w:rPr>
                <w:color w:val="0000FF"/>
                <w:sz w:val="24"/>
                <w:szCs w:val="24"/>
              </w:rPr>
            </w:pPr>
            <w:r w:rsidRPr="009C1AED">
              <w:rPr>
                <w:color w:val="0000FF"/>
              </w:rPr>
              <w:t xml:space="preserve">- </w:t>
            </w:r>
            <w:r>
              <w:rPr>
                <w:bCs/>
                <w:szCs w:val="26"/>
                <w:lang w:val="pt-BR"/>
              </w:rPr>
              <w:t>Cty TNHH Bảo dưỡng Sinh học</w:t>
            </w:r>
            <w:r w:rsidRPr="003F77B2">
              <w:rPr>
                <w:color w:val="0000FF"/>
                <w:sz w:val="24"/>
                <w:szCs w:val="24"/>
              </w:rPr>
              <w:t>;</w:t>
            </w:r>
          </w:p>
          <w:p w:rsidR="00A71319" w:rsidRPr="003F77B2" w:rsidRDefault="00A71319" w:rsidP="00F55897">
            <w:pPr>
              <w:spacing w:line="324" w:lineRule="auto"/>
              <w:jc w:val="left"/>
              <w:rPr>
                <w:color w:val="0000FF"/>
                <w:sz w:val="24"/>
                <w:szCs w:val="24"/>
              </w:rPr>
            </w:pPr>
            <w:r>
              <w:rPr>
                <w:color w:val="0000FF"/>
                <w:sz w:val="24"/>
                <w:szCs w:val="24"/>
              </w:rPr>
              <w:t xml:space="preserve">- </w:t>
            </w:r>
            <w:r>
              <w:rPr>
                <w:bCs/>
                <w:szCs w:val="26"/>
                <w:lang w:val="pt-BR"/>
              </w:rPr>
              <w:t>Cty TNHH TM-DV Cẩm Thành;</w:t>
            </w:r>
          </w:p>
          <w:p w:rsidR="00A71319" w:rsidRPr="00F55897" w:rsidRDefault="00A71319" w:rsidP="00F55897">
            <w:pPr>
              <w:spacing w:line="324" w:lineRule="auto"/>
              <w:jc w:val="left"/>
              <w:rPr>
                <w:szCs w:val="26"/>
              </w:rPr>
            </w:pPr>
            <w:r w:rsidRPr="00F55897">
              <w:rPr>
                <w:sz w:val="24"/>
                <w:szCs w:val="24"/>
              </w:rPr>
              <w:t>- Lưu</w:t>
            </w:r>
            <w:r>
              <w:rPr>
                <w:sz w:val="24"/>
                <w:szCs w:val="24"/>
              </w:rPr>
              <w:t>:</w:t>
            </w:r>
            <w:r w:rsidRPr="00F55897">
              <w:rPr>
                <w:sz w:val="24"/>
                <w:szCs w:val="24"/>
              </w:rPr>
              <w:t xml:space="preserve"> VT, </w:t>
            </w:r>
            <w:r>
              <w:rPr>
                <w:sz w:val="24"/>
                <w:szCs w:val="24"/>
              </w:rPr>
              <w:t>KHNV</w:t>
            </w:r>
            <w:r w:rsidRPr="00F55897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 xml:space="preserve">KD, </w:t>
            </w:r>
            <w:r w:rsidRPr="00F55897">
              <w:rPr>
                <w:sz w:val="24"/>
                <w:szCs w:val="24"/>
              </w:rPr>
              <w:t>TCKT.</w:t>
            </w:r>
          </w:p>
        </w:tc>
        <w:tc>
          <w:tcPr>
            <w:tcW w:w="4952" w:type="dxa"/>
          </w:tcPr>
          <w:p w:rsidR="00A71319" w:rsidRPr="00F55897" w:rsidRDefault="00A71319" w:rsidP="00F55897">
            <w:pPr>
              <w:spacing w:line="324" w:lineRule="auto"/>
              <w:jc w:val="center"/>
              <w:rPr>
                <w:b/>
                <w:szCs w:val="26"/>
              </w:rPr>
            </w:pPr>
          </w:p>
          <w:p w:rsidR="00A71319" w:rsidRPr="00F55897" w:rsidRDefault="00A71319" w:rsidP="00F55897">
            <w:pPr>
              <w:spacing w:line="324" w:lineRule="auto"/>
              <w:jc w:val="center"/>
              <w:rPr>
                <w:b/>
                <w:szCs w:val="26"/>
              </w:rPr>
            </w:pPr>
          </w:p>
          <w:p w:rsidR="00A71319" w:rsidRPr="00F55897" w:rsidRDefault="00A71319" w:rsidP="00F55897">
            <w:pPr>
              <w:spacing w:line="324" w:lineRule="auto"/>
              <w:jc w:val="center"/>
              <w:rPr>
                <w:b/>
                <w:szCs w:val="26"/>
              </w:rPr>
            </w:pPr>
          </w:p>
          <w:p w:rsidR="00A71319" w:rsidRPr="00F55897" w:rsidRDefault="00A71319" w:rsidP="00F55897">
            <w:pPr>
              <w:spacing w:line="324" w:lineRule="auto"/>
              <w:jc w:val="center"/>
              <w:rPr>
                <w:b/>
                <w:szCs w:val="26"/>
              </w:rPr>
            </w:pPr>
          </w:p>
          <w:p w:rsidR="00A71319" w:rsidRPr="00F55897" w:rsidRDefault="00A71319" w:rsidP="00F55897">
            <w:pPr>
              <w:spacing w:line="324" w:lineRule="auto"/>
              <w:jc w:val="center"/>
              <w:rPr>
                <w:b/>
                <w:szCs w:val="26"/>
              </w:rPr>
            </w:pPr>
            <w:r>
              <w:rPr>
                <w:b/>
                <w:szCs w:val="26"/>
              </w:rPr>
              <w:t>Hồ Ngọc Gia</w:t>
            </w:r>
          </w:p>
        </w:tc>
      </w:tr>
    </w:tbl>
    <w:p w:rsidR="00A71319" w:rsidRPr="00830EFE" w:rsidRDefault="00A71319" w:rsidP="007F0741">
      <w:pPr>
        <w:spacing w:line="324" w:lineRule="auto"/>
      </w:pPr>
    </w:p>
    <w:sectPr w:rsidR="00A71319" w:rsidRPr="00830EFE" w:rsidSect="00A90C82">
      <w:footerReference w:type="default" r:id="rId7"/>
      <w:pgSz w:w="12240" w:h="15840"/>
      <w:pgMar w:top="1134" w:right="851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1319" w:rsidRDefault="00A71319" w:rsidP="00C27B53">
      <w:pPr>
        <w:spacing w:line="240" w:lineRule="auto"/>
      </w:pPr>
      <w:r>
        <w:separator/>
      </w:r>
    </w:p>
  </w:endnote>
  <w:endnote w:type="continuationSeparator" w:id="0">
    <w:p w:rsidR="00A71319" w:rsidRDefault="00A71319" w:rsidP="00C27B5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1319" w:rsidRDefault="00A71319">
    <w:pPr>
      <w:pStyle w:val="Footer"/>
      <w:jc w:val="center"/>
    </w:pPr>
  </w:p>
  <w:p w:rsidR="00A71319" w:rsidRDefault="00A7131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1319" w:rsidRDefault="00A71319" w:rsidP="00C27B53">
      <w:pPr>
        <w:spacing w:line="240" w:lineRule="auto"/>
      </w:pPr>
      <w:r>
        <w:separator/>
      </w:r>
    </w:p>
  </w:footnote>
  <w:footnote w:type="continuationSeparator" w:id="0">
    <w:p w:rsidR="00A71319" w:rsidRDefault="00A71319" w:rsidP="00C27B5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70DAD"/>
    <w:multiLevelType w:val="hybridMultilevel"/>
    <w:tmpl w:val="267CA4DC"/>
    <w:lvl w:ilvl="0" w:tplc="EF74BF0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24018C"/>
    <w:multiLevelType w:val="hybridMultilevel"/>
    <w:tmpl w:val="71DC7B9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CBE79E6"/>
    <w:multiLevelType w:val="multilevel"/>
    <w:tmpl w:val="7AD0FBB2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cs="Times New Roman" w:hint="default"/>
      </w:rPr>
    </w:lvl>
  </w:abstractNum>
  <w:abstractNum w:abstractNumId="3">
    <w:nsid w:val="147042AA"/>
    <w:multiLevelType w:val="hybridMultilevel"/>
    <w:tmpl w:val="850ED868"/>
    <w:lvl w:ilvl="0" w:tplc="E5B2652A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C32CE9"/>
    <w:multiLevelType w:val="hybridMultilevel"/>
    <w:tmpl w:val="566A8B9A"/>
    <w:lvl w:ilvl="0" w:tplc="EBBE6FA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D86A00"/>
    <w:multiLevelType w:val="hybridMultilevel"/>
    <w:tmpl w:val="14CEA5E2"/>
    <w:lvl w:ilvl="0" w:tplc="6F1CFFB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4346211"/>
    <w:multiLevelType w:val="hybridMultilevel"/>
    <w:tmpl w:val="86EC861C"/>
    <w:lvl w:ilvl="0" w:tplc="CA7817CE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7873744"/>
    <w:multiLevelType w:val="hybridMultilevel"/>
    <w:tmpl w:val="EF9498D0"/>
    <w:lvl w:ilvl="0" w:tplc="9AC02D3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6"/>
  </w:num>
  <w:num w:numId="5">
    <w:abstractNumId w:val="7"/>
  </w:num>
  <w:num w:numId="6">
    <w:abstractNumId w:val="5"/>
  </w:num>
  <w:num w:numId="7">
    <w:abstractNumId w:val="4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57EC6"/>
    <w:rsid w:val="00024AF6"/>
    <w:rsid w:val="00051434"/>
    <w:rsid w:val="00062442"/>
    <w:rsid w:val="00075D63"/>
    <w:rsid w:val="00083D47"/>
    <w:rsid w:val="001033C3"/>
    <w:rsid w:val="00131DE8"/>
    <w:rsid w:val="00167AFA"/>
    <w:rsid w:val="001A6055"/>
    <w:rsid w:val="001B38C1"/>
    <w:rsid w:val="001C7E70"/>
    <w:rsid w:val="00201ED7"/>
    <w:rsid w:val="00225F90"/>
    <w:rsid w:val="002260F9"/>
    <w:rsid w:val="00232DAA"/>
    <w:rsid w:val="002658F6"/>
    <w:rsid w:val="00272CE4"/>
    <w:rsid w:val="003061A4"/>
    <w:rsid w:val="0031215D"/>
    <w:rsid w:val="0033536D"/>
    <w:rsid w:val="00340869"/>
    <w:rsid w:val="00350D13"/>
    <w:rsid w:val="00371622"/>
    <w:rsid w:val="003A7A86"/>
    <w:rsid w:val="003C454B"/>
    <w:rsid w:val="003D6C6B"/>
    <w:rsid w:val="003E0CC7"/>
    <w:rsid w:val="003E582F"/>
    <w:rsid w:val="003E73F4"/>
    <w:rsid w:val="003F4C12"/>
    <w:rsid w:val="003F77B2"/>
    <w:rsid w:val="00401C4B"/>
    <w:rsid w:val="004400AE"/>
    <w:rsid w:val="00441BA2"/>
    <w:rsid w:val="004437D6"/>
    <w:rsid w:val="0044787A"/>
    <w:rsid w:val="00484093"/>
    <w:rsid w:val="004B5F61"/>
    <w:rsid w:val="004D3F00"/>
    <w:rsid w:val="004E3FE2"/>
    <w:rsid w:val="004E628B"/>
    <w:rsid w:val="004F3DBE"/>
    <w:rsid w:val="0052181D"/>
    <w:rsid w:val="005C6A2B"/>
    <w:rsid w:val="005F2ECB"/>
    <w:rsid w:val="00625381"/>
    <w:rsid w:val="00686978"/>
    <w:rsid w:val="00690C90"/>
    <w:rsid w:val="006966B9"/>
    <w:rsid w:val="00696E07"/>
    <w:rsid w:val="006C6CEF"/>
    <w:rsid w:val="006D3283"/>
    <w:rsid w:val="006E7248"/>
    <w:rsid w:val="00713C52"/>
    <w:rsid w:val="00714492"/>
    <w:rsid w:val="00766350"/>
    <w:rsid w:val="007743FF"/>
    <w:rsid w:val="007C36C8"/>
    <w:rsid w:val="007D44C5"/>
    <w:rsid w:val="007D7D27"/>
    <w:rsid w:val="007F0741"/>
    <w:rsid w:val="007F5536"/>
    <w:rsid w:val="00817E94"/>
    <w:rsid w:val="00820E68"/>
    <w:rsid w:val="00830EFE"/>
    <w:rsid w:val="00844F66"/>
    <w:rsid w:val="0084560B"/>
    <w:rsid w:val="00845CF1"/>
    <w:rsid w:val="00856BAD"/>
    <w:rsid w:val="00877E07"/>
    <w:rsid w:val="008A363E"/>
    <w:rsid w:val="008E0F9B"/>
    <w:rsid w:val="008E7AA9"/>
    <w:rsid w:val="00906321"/>
    <w:rsid w:val="00917BBA"/>
    <w:rsid w:val="00937443"/>
    <w:rsid w:val="009549D5"/>
    <w:rsid w:val="0095536D"/>
    <w:rsid w:val="009956D6"/>
    <w:rsid w:val="009A40A2"/>
    <w:rsid w:val="009C1AED"/>
    <w:rsid w:val="009D6FC5"/>
    <w:rsid w:val="009F1363"/>
    <w:rsid w:val="00A20667"/>
    <w:rsid w:val="00A248DA"/>
    <w:rsid w:val="00A275E6"/>
    <w:rsid w:val="00A52F49"/>
    <w:rsid w:val="00A61CBE"/>
    <w:rsid w:val="00A71319"/>
    <w:rsid w:val="00A90C82"/>
    <w:rsid w:val="00AB438F"/>
    <w:rsid w:val="00AB6F7A"/>
    <w:rsid w:val="00AE0AB6"/>
    <w:rsid w:val="00B03E69"/>
    <w:rsid w:val="00B602B9"/>
    <w:rsid w:val="00B6527C"/>
    <w:rsid w:val="00B81DE4"/>
    <w:rsid w:val="00B85F61"/>
    <w:rsid w:val="00BB3239"/>
    <w:rsid w:val="00BC0083"/>
    <w:rsid w:val="00BD3EB9"/>
    <w:rsid w:val="00BF0EB7"/>
    <w:rsid w:val="00C11540"/>
    <w:rsid w:val="00C11F44"/>
    <w:rsid w:val="00C21F3B"/>
    <w:rsid w:val="00C27B53"/>
    <w:rsid w:val="00C313DB"/>
    <w:rsid w:val="00C364C4"/>
    <w:rsid w:val="00C82555"/>
    <w:rsid w:val="00C85C28"/>
    <w:rsid w:val="00C91E65"/>
    <w:rsid w:val="00C924BA"/>
    <w:rsid w:val="00CB680D"/>
    <w:rsid w:val="00CE39F9"/>
    <w:rsid w:val="00CE3D67"/>
    <w:rsid w:val="00D52167"/>
    <w:rsid w:val="00D63D3F"/>
    <w:rsid w:val="00D76C0E"/>
    <w:rsid w:val="00D970E0"/>
    <w:rsid w:val="00E234B6"/>
    <w:rsid w:val="00E311DC"/>
    <w:rsid w:val="00E427D7"/>
    <w:rsid w:val="00E43E00"/>
    <w:rsid w:val="00E53251"/>
    <w:rsid w:val="00E57EC6"/>
    <w:rsid w:val="00E634C3"/>
    <w:rsid w:val="00E6499E"/>
    <w:rsid w:val="00E70BE5"/>
    <w:rsid w:val="00E9448F"/>
    <w:rsid w:val="00E958DB"/>
    <w:rsid w:val="00EB1850"/>
    <w:rsid w:val="00ED6FA2"/>
    <w:rsid w:val="00EE67C5"/>
    <w:rsid w:val="00F21912"/>
    <w:rsid w:val="00F24263"/>
    <w:rsid w:val="00F55897"/>
    <w:rsid w:val="00F63F6E"/>
    <w:rsid w:val="00F64C14"/>
    <w:rsid w:val="00F67451"/>
    <w:rsid w:val="00FE7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CBE"/>
    <w:pPr>
      <w:spacing w:line="360" w:lineRule="auto"/>
      <w:jc w:val="both"/>
    </w:pPr>
    <w:rPr>
      <w:sz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FE788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rsid w:val="00C27B53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27B53"/>
    <w:rPr>
      <w:rFonts w:cs="Times New Roman"/>
    </w:rPr>
  </w:style>
  <w:style w:type="paragraph" w:styleId="Footer">
    <w:name w:val="footer"/>
    <w:basedOn w:val="Normal"/>
    <w:link w:val="FooterChar"/>
    <w:uiPriority w:val="99"/>
    <w:rsid w:val="00C27B53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C27B53"/>
    <w:rPr>
      <w:rFonts w:cs="Times New Roman"/>
    </w:rPr>
  </w:style>
  <w:style w:type="table" w:styleId="TableGrid">
    <w:name w:val="Table Grid"/>
    <w:basedOn w:val="TableNormal"/>
    <w:uiPriority w:val="99"/>
    <w:rsid w:val="00E70BE5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201</TotalTime>
  <Pages>2</Pages>
  <Words>424</Words>
  <Characters>2422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KHO DUOC 1</dc:creator>
  <cp:keywords/>
  <dc:description/>
  <cp:lastModifiedBy>ts83dnk</cp:lastModifiedBy>
  <cp:revision>50</cp:revision>
  <cp:lastPrinted>2019-05-09T02:18:00Z</cp:lastPrinted>
  <dcterms:created xsi:type="dcterms:W3CDTF">2015-12-22T03:07:00Z</dcterms:created>
  <dcterms:modified xsi:type="dcterms:W3CDTF">2019-10-25T07:25:00Z</dcterms:modified>
</cp:coreProperties>
</file>